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EC" w:rsidRDefault="00831682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9620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4399915</wp:posOffset>
                </wp:positionV>
                <wp:extent cx="4013200" cy="914400"/>
                <wp:effectExtent l="0" t="0" r="0" b="0"/>
                <wp:wrapThrough wrapText="bothSides">
                  <wp:wrapPolygon edited="0">
                    <wp:start x="137" y="0"/>
                    <wp:lineTo x="137" y="21000"/>
                    <wp:lineTo x="21327" y="21000"/>
                    <wp:lineTo x="21327" y="0"/>
                    <wp:lineTo x="137" y="0"/>
                  </wp:wrapPolygon>
                </wp:wrapThrough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Pr="00831682" w:rsidRDefault="00831682" w:rsidP="00831682">
                            <w:pPr>
                              <w:rPr>
                                <w:color w:val="FFFF0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>Zomerdansweek</w:t>
                            </w:r>
                            <w:proofErr w:type="spellEnd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 xml:space="preserve"> 2017</w:t>
                            </w:r>
                          </w:p>
                          <w:p w:rsidR="00831682" w:rsidRDefault="008316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80" o:spid="_x0000_s1026" type="#_x0000_t202" style="position:absolute;margin-left:482pt;margin-top:346.45pt;width:316pt;height:1in;z-index:2517596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" mv:complextextbox="1" filled="f" stroked="f">
                <v:textbox>
                  <w:txbxContent>
                    <w:p w:rsidR="00831682" w:rsidRPr="00831682" w:rsidRDefault="00831682" w:rsidP="00831682">
                      <w:pPr>
                        <w:rPr>
                          <w:color w:val="FFFF0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color w:val="FFFF00"/>
                          <w:sz w:val="56"/>
                          <w:szCs w:val="56"/>
                        </w:rPr>
                        <w:t>Zomerdansweek</w:t>
                      </w:r>
                      <w:proofErr w:type="spellEnd"/>
                      <w:r>
                        <w:rPr>
                          <w:color w:val="FFFF00"/>
                          <w:sz w:val="56"/>
                          <w:szCs w:val="56"/>
                        </w:rPr>
                        <w:t xml:space="preserve"> 2017</w:t>
                      </w:r>
                    </w:p>
                    <w:p w:rsidR="00831682" w:rsidRDefault="0083168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8596" behindDoc="0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4399915</wp:posOffset>
                </wp:positionV>
                <wp:extent cx="3708400" cy="914400"/>
                <wp:effectExtent l="0" t="0" r="0" b="0"/>
                <wp:wrapThrough wrapText="bothSides">
                  <wp:wrapPolygon edited="0">
                    <wp:start x="148" y="0"/>
                    <wp:lineTo x="148" y="21000"/>
                    <wp:lineTo x="21304" y="21000"/>
                    <wp:lineTo x="21304" y="0"/>
                    <wp:lineTo x="148" y="0"/>
                  </wp:wrapPolygon>
                </wp:wrapThrough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Pr="00831682" w:rsidRDefault="00831682" w:rsidP="00831682">
                            <w:pPr>
                              <w:rPr>
                                <w:color w:val="FFFF0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>Zomerdansweek</w:t>
                            </w:r>
                            <w:proofErr w:type="spellEnd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 xml:space="preserve"> 2017</w:t>
                            </w:r>
                          </w:p>
                          <w:p w:rsidR="00831682" w:rsidRDefault="008316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9" o:spid="_x0000_s1027" type="#_x0000_t202" style="position:absolute;margin-left:64pt;margin-top:346.45pt;width:292pt;height:1in;z-index:2517585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" mv:complextextbox="1" filled="f" stroked="f">
                <v:textbox>
                  <w:txbxContent>
                    <w:p w:rsidR="00831682" w:rsidRPr="00831682" w:rsidRDefault="00831682" w:rsidP="00831682">
                      <w:pPr>
                        <w:rPr>
                          <w:color w:val="FFFF0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color w:val="FFFF00"/>
                          <w:sz w:val="56"/>
                          <w:szCs w:val="56"/>
                        </w:rPr>
                        <w:t>Zomerdansweek</w:t>
                      </w:r>
                      <w:proofErr w:type="spellEnd"/>
                      <w:r>
                        <w:rPr>
                          <w:color w:val="FFFF00"/>
                          <w:sz w:val="56"/>
                          <w:szCs w:val="56"/>
                        </w:rPr>
                        <w:t xml:space="preserve"> 2017</w:t>
                      </w:r>
                    </w:p>
                    <w:p w:rsidR="00831682" w:rsidRDefault="0083168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749380" behindDoc="0" locked="0" layoutInCell="1" allowOverlap="1" wp14:anchorId="499CF142" wp14:editId="24E04220">
            <wp:simplePos x="0" y="0"/>
            <wp:positionH relativeFrom="page">
              <wp:posOffset>5344795</wp:posOffset>
            </wp:positionH>
            <wp:positionV relativeFrom="page">
              <wp:posOffset>-153035</wp:posOffset>
            </wp:positionV>
            <wp:extent cx="5343525" cy="3831590"/>
            <wp:effectExtent l="0" t="0" r="0" b="3810"/>
            <wp:wrapThrough wrapText="bothSides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hrough>
            <wp:docPr id="63" name="Afbeelding 63" descr="Macintosh HD:Users:barbarabrouwers:Desktop: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barabrouwers:Desktop:IMG_1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7572" behindDoc="0" locked="0" layoutInCell="1" allowOverlap="1" wp14:anchorId="2BCD9F2A" wp14:editId="0A5FC8C8">
                <wp:simplePos x="0" y="0"/>
                <wp:positionH relativeFrom="page">
                  <wp:posOffset>6121400</wp:posOffset>
                </wp:positionH>
                <wp:positionV relativeFrom="page">
                  <wp:posOffset>608965</wp:posOffset>
                </wp:positionV>
                <wp:extent cx="4013200" cy="914400"/>
                <wp:effectExtent l="0" t="0" r="0" b="0"/>
                <wp:wrapThrough wrapText="bothSides">
                  <wp:wrapPolygon edited="0">
                    <wp:start x="137" y="0"/>
                    <wp:lineTo x="137" y="21000"/>
                    <wp:lineTo x="21327" y="21000"/>
                    <wp:lineTo x="21327" y="0"/>
                    <wp:lineTo x="137" y="0"/>
                  </wp:wrapPolygon>
                </wp:wrapThrough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Pr="00831682" w:rsidRDefault="00831682" w:rsidP="00831682">
                            <w:pPr>
                              <w:rPr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t>Z</w:t>
                            </w:r>
                            <w:r w:rsidRPr="00831682">
                              <w:rPr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>Zomerdansweek</w:t>
                            </w:r>
                            <w:proofErr w:type="spellEnd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 xml:space="preserve"> 2017</w:t>
                            </w:r>
                          </w:p>
                          <w:p w:rsidR="00831682" w:rsidRPr="00831682" w:rsidRDefault="00831682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8" o:spid="_x0000_s1028" type="#_x0000_t202" style="position:absolute;margin-left:482pt;margin-top:47.95pt;width:316pt;height:1in;z-index:2517575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" mv:complextextbox="1" filled="f" stroked="f">
                <v:textbox>
                  <w:txbxContent>
                    <w:p w:rsidR="00831682" w:rsidRPr="00831682" w:rsidRDefault="00831682" w:rsidP="00831682">
                      <w:pPr>
                        <w:rPr>
                          <w:color w:val="FFFF00"/>
                          <w:sz w:val="56"/>
                          <w:szCs w:val="56"/>
                        </w:rPr>
                      </w:pPr>
                      <w:r>
                        <w:t>Z</w:t>
                      </w:r>
                      <w:r w:rsidRPr="00831682">
                        <w:rPr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00"/>
                          <w:sz w:val="56"/>
                          <w:szCs w:val="56"/>
                        </w:rPr>
                        <w:t>Zomerdansweek</w:t>
                      </w:r>
                      <w:proofErr w:type="spellEnd"/>
                      <w:r>
                        <w:rPr>
                          <w:color w:val="FFFF00"/>
                          <w:sz w:val="56"/>
                          <w:szCs w:val="56"/>
                        </w:rPr>
                        <w:t xml:space="preserve"> 2017</w:t>
                      </w:r>
                    </w:p>
                    <w:p w:rsidR="00831682" w:rsidRPr="00831682" w:rsidRDefault="00831682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6548" behindDoc="0" locked="0" layoutInCell="1" allowOverlap="1" wp14:anchorId="17A64ED1" wp14:editId="622A5734">
                <wp:simplePos x="0" y="0"/>
                <wp:positionH relativeFrom="page">
                  <wp:posOffset>584200</wp:posOffset>
                </wp:positionH>
                <wp:positionV relativeFrom="page">
                  <wp:posOffset>381000</wp:posOffset>
                </wp:positionV>
                <wp:extent cx="4343400" cy="736383"/>
                <wp:effectExtent l="0" t="0" r="0" b="635"/>
                <wp:wrapThrough wrapText="bothSides">
                  <wp:wrapPolygon edited="0">
                    <wp:start x="126" y="0"/>
                    <wp:lineTo x="126" y="20873"/>
                    <wp:lineTo x="21347" y="20873"/>
                    <wp:lineTo x="21347" y="0"/>
                    <wp:lineTo x="126" y="0"/>
                  </wp:wrapPolygon>
                </wp:wrapThrough>
                <wp:docPr id="7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3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Pr="00831682" w:rsidRDefault="00831682">
                            <w:pPr>
                              <w:rPr>
                                <w:color w:val="FFFF0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>Zomerdansweek</w:t>
                            </w:r>
                            <w:proofErr w:type="spellEnd"/>
                            <w:r>
                              <w:rPr>
                                <w:color w:val="FFFF00"/>
                                <w:sz w:val="56"/>
                                <w:szCs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7" o:spid="_x0000_s1029" type="#_x0000_t202" style="position:absolute;margin-left:46pt;margin-top:30pt;width:342pt;height:58pt;z-index:2517565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" mv:complextextbox="1" filled="f" stroked="f">
                <v:textbox>
                  <w:txbxContent>
                    <w:p w:rsidR="00831682" w:rsidRPr="00831682" w:rsidRDefault="00831682">
                      <w:pPr>
                        <w:rPr>
                          <w:color w:val="FFFF0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color w:val="FFFF00"/>
                          <w:sz w:val="56"/>
                          <w:szCs w:val="56"/>
                        </w:rPr>
                        <w:t>Zomerdansweek</w:t>
                      </w:r>
                      <w:proofErr w:type="spellEnd"/>
                      <w:r>
                        <w:rPr>
                          <w:color w:val="FFFF00"/>
                          <w:sz w:val="56"/>
                          <w:szCs w:val="56"/>
                        </w:rPr>
                        <w:t xml:space="preserve"> 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753476" behindDoc="0" locked="0" layoutInCell="1" allowOverlap="1" wp14:anchorId="0D605756" wp14:editId="440331DE">
            <wp:simplePos x="0" y="0"/>
            <wp:positionH relativeFrom="page">
              <wp:posOffset>5344795</wp:posOffset>
            </wp:positionH>
            <wp:positionV relativeFrom="page">
              <wp:posOffset>3633470</wp:posOffset>
            </wp:positionV>
            <wp:extent cx="5346700" cy="3928110"/>
            <wp:effectExtent l="0" t="0" r="12700" b="8890"/>
            <wp:wrapThrough wrapText="bothSides">
              <wp:wrapPolygon edited="0">
                <wp:start x="0" y="0"/>
                <wp:lineTo x="0" y="21509"/>
                <wp:lineTo x="21549" y="21509"/>
                <wp:lineTo x="21549" y="0"/>
                <wp:lineTo x="0" y="0"/>
              </wp:wrapPolygon>
            </wp:wrapThrough>
            <wp:docPr id="74" name="Afbeelding 74" descr="Macintosh HD:Users:barbarabrouwers:Desktop: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barabrouwers:Desktop:IMG_1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751428" behindDoc="0" locked="0" layoutInCell="1" allowOverlap="1" wp14:anchorId="3DFABEF6" wp14:editId="577CB3D7">
            <wp:simplePos x="0" y="0"/>
            <wp:positionH relativeFrom="page">
              <wp:posOffset>0</wp:posOffset>
            </wp:positionH>
            <wp:positionV relativeFrom="page">
              <wp:posOffset>3633470</wp:posOffset>
            </wp:positionV>
            <wp:extent cx="5344795" cy="3928110"/>
            <wp:effectExtent l="0" t="0" r="0" b="8890"/>
            <wp:wrapThrough wrapText="bothSides">
              <wp:wrapPolygon edited="0">
                <wp:start x="0" y="0"/>
                <wp:lineTo x="0" y="21509"/>
                <wp:lineTo x="21454" y="21509"/>
                <wp:lineTo x="21454" y="0"/>
                <wp:lineTo x="0" y="0"/>
              </wp:wrapPolygon>
            </wp:wrapThrough>
            <wp:docPr id="73" name="Afbeelding 73" descr="Macintosh HD:Users:barbarabrouwers:Desktop: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barabrouwers:Desktop:IMG_1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747332" behindDoc="0" locked="0" layoutInCell="1" allowOverlap="1" wp14:anchorId="5509F16D" wp14:editId="797FBF6E">
            <wp:simplePos x="0" y="0"/>
            <wp:positionH relativeFrom="page">
              <wp:posOffset>-10160</wp:posOffset>
            </wp:positionH>
            <wp:positionV relativeFrom="page">
              <wp:posOffset>-687070</wp:posOffset>
            </wp:positionV>
            <wp:extent cx="5760720" cy="4320540"/>
            <wp:effectExtent l="0" t="0" r="5080" b="0"/>
            <wp:wrapThrough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hrough>
            <wp:docPr id="62" name="Afbeelding 62" descr="Macintosh HD:Users:barbarabrouwers:Desktop: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barabrouwers:Desktop:IMG_1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3E2">
        <w:rPr>
          <w:noProof/>
          <w:lang w:val="en-US" w:eastAsia="nl-NL"/>
        </w:rPr>
        <mc:AlternateContent>
          <mc:Choice Requires="wpg">
            <w:drawing>
              <wp:anchor distT="0" distB="0" distL="114300" distR="114300" simplePos="0" relativeHeight="251744260" behindDoc="0" locked="0" layoutInCell="1" allowOverlap="1" wp14:anchorId="34DFE130" wp14:editId="0BCEBC97">
                <wp:simplePos x="0" y="0"/>
                <wp:positionH relativeFrom="column">
                  <wp:posOffset>0</wp:posOffset>
                </wp:positionH>
                <wp:positionV relativeFrom="paragraph">
                  <wp:posOffset>-384175</wp:posOffset>
                </wp:positionV>
                <wp:extent cx="10229850" cy="3618865"/>
                <wp:effectExtent l="0" t="0" r="0" b="635"/>
                <wp:wrapTight wrapText="bothSides">
                  <wp:wrapPolygon edited="0">
                    <wp:start x="80" y="0"/>
                    <wp:lineTo x="0" y="3525"/>
                    <wp:lineTo x="0" y="14213"/>
                    <wp:lineTo x="10780" y="14554"/>
                    <wp:lineTo x="80" y="15009"/>
                    <wp:lineTo x="80" y="21490"/>
                    <wp:lineTo x="21479" y="21490"/>
                    <wp:lineTo x="21560" y="14895"/>
                    <wp:lineTo x="21158" y="14895"/>
                    <wp:lineTo x="21560" y="14213"/>
                    <wp:lineTo x="21560" y="3525"/>
                    <wp:lineTo x="21479" y="0"/>
                    <wp:lineTo x="80" y="0"/>
                  </wp:wrapPolygon>
                </wp:wrapTight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3618865"/>
                          <a:chOff x="0" y="0"/>
                          <a:chExt cx="10229850" cy="3618865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4572000" cy="3618865"/>
                            <a:chOff x="0" y="0"/>
                            <a:chExt cx="4572000" cy="3619218"/>
                          </a:xfrm>
                        </wpg:grpSpPr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0894" cy="301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Right-Heading1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Etiam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porta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consectetuer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dui.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5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4570894" cy="228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Right-Heading2"/>
                                  <w:ind w:firstLine="155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Lorem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ipsum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dolor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sit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amet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consectetuer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adipiscing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elit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4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33650"/>
                              <a:ext cx="4570894" cy="338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Subtitel"/>
                                </w:pPr>
                                <w:r>
                                  <w:rPr>
                                    <w:lang w:val="nl-NL"/>
                                  </w:rPr>
                                  <w:t>Aliquam fermentum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00"/>
                              <a:ext cx="4570894" cy="540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Titel"/>
                                </w:pPr>
                                <w:r>
                                  <w:rPr>
                                    <w:lang w:val="nl-NL"/>
                                  </w:rPr>
                                  <w:t>Pellentesque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5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90900"/>
                              <a:ext cx="4570894" cy="228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Center-Heading2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Quisque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nec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mi. Integer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dapibus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magna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eget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urna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laceholder" descr="placeholder-base---neutra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t="2241" b="386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0550"/>
                              <a:ext cx="4572000" cy="1790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5657850" y="0"/>
                            <a:ext cx="4572000" cy="3602736"/>
                            <a:chOff x="0" y="0"/>
                            <a:chExt cx="4572000" cy="3600168"/>
                          </a:xfrm>
                        </wpg:grpSpPr>
                        <wps:wsp>
                          <wps:cNvPr id="5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0894" cy="301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Right-Heading1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Etiam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porta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consectetuer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dui.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5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4570894" cy="228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Right-Heading2"/>
                                  <w:ind w:firstLine="155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Lorem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ipsum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dolor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sit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amet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consectetuer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adipiscing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elit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4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14600"/>
                              <a:ext cx="4570894" cy="338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Subtitel"/>
                                </w:pPr>
                                <w:r>
                                  <w:rPr>
                                    <w:lang w:val="nl-NL"/>
                                  </w:rPr>
                                  <w:t>Aliquam fermentum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4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00"/>
                              <a:ext cx="4570894" cy="540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Titel"/>
                                </w:pPr>
                                <w:r>
                                  <w:rPr>
                                    <w:lang w:val="nl-NL"/>
                                  </w:rPr>
                                  <w:t>Pellentesque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5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71850"/>
                              <a:ext cx="4570894" cy="228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 val="1"/>
                              </a:ext>
                            </a:extLst>
                          </wps:spPr>
                          <wps:txbx>
                            <w:txbxContent>
                              <w:p w:rsidR="00E237EC" w:rsidRDefault="004053E2">
                                <w:pPr>
                                  <w:pStyle w:val="Center-Heading2"/>
                                </w:pP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Quisque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nec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mi. Integer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dapibus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magna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eget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nl-NL"/>
                                  </w:rPr>
                                  <w:t>urna</w:t>
                                </w:r>
                                <w:proofErr w:type="spellEnd"/>
                                <w:r>
                                  <w:rPr>
                                    <w:lang w:val="nl-N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laceholder" descr="placeholder-base---neutra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t="2241" b="386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0550"/>
                              <a:ext cx="4572000" cy="1790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8" o:spid="_x0000_s1030" style="position:absolute;margin-left:0;margin-top:-30.2pt;width:805.5pt;height:284.95pt;z-index:251744260" coordsize="10229850,36188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">
                <v:group id="Group 67" o:spid="_x0000_s1031" style="position:absolute;width:4572000;height:3618865" coordsize="4572000,3619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shape id="Text Box 2" o:spid="_x0000_s1032" type="#_x0000_t202" style="position:absolute;width:4570894;height:301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hWo1xQAA&#10;ANsAAAAPAAAAZHJzL2Rvd25yZXYueG1sRI9Ba8JAFITvBf/D8oTedLeFhBJdpRQsCj1olPb6zL4m&#10;wezbmN3G1F/vFoQeh5n5hpkvB9uInjpfO9bwNFUgiAtnai41HParyQsIH5ANNo5Jwy95WC5GD3PM&#10;jLvwjvo8lCJC2GeooQqhzaT0RUUW/dS1xNH7dp3FEGVXStPhJcJtI5+VSqXFmuNChS29VVSc8h+r&#10;YXNNP85fYfN+3CZD3nyuleqTk9aP4+F1BiLQEP7D9/baaEhS+PsSf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FajX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Right-Heading1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Etiam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porta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consectetuer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dui.</w:t>
                          </w:r>
                          <w:proofErr w:type="spellEnd"/>
                        </w:p>
                      </w:txbxContent>
                    </v:textbox>
                  </v:shape>
                  <v:shape id="Text Box 3" o:spid="_x0000_s1033" type="#_x0000_t202" style="position:absolute;top:30480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lvcwgAA&#10;ANsAAAAPAAAAZHJzL2Rvd25yZXYueG1sRE/Pa8IwFL4P/B/CE7zNxEFlVKOMgaLgYVbR61vz1hab&#10;l9pktfOvNwdhx4/v93zZ21p01PrKsYbJWIEgzp2puNBwPKxe30H4gGywdkwa/sjDcjF4mWNq3I33&#10;1GWhEDGEfYoayhCaVEqfl2TRj11DHLkf11oMEbaFNC3eYrit5ZtSU2mx4thQYkOfJeWX7Ndq2N6n&#10;u+s5bNffX0mf1aeNUl1y0Xo07D9mIAL14V/8dG+MhiSOjV/iD5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WW9zCAAAA2wAAAA8AAAAAAAAAAAAAAAAAlwIAAGRycy9kb3du&#10;cmV2LnhtbFBLBQYAAAAABAAEAPUAAACG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Right-Heading2"/>
                            <w:ind w:firstLine="155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Lorem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ipsum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dolor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sit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amet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consectetuer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adipiscing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elit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" o:spid="_x0000_s1034" type="#_x0000_t202" style="position:absolute;top:2533650;width:4570894;height:3380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mKfxQAA&#10;ANsAAAAPAAAAZHJzL2Rvd25yZXYueG1sRI9Ba8JAFITvBf/D8oTe6m6lkRJdpQgWhR5sKnp9Zp9J&#10;MPs2Zrcx9dd3C0KPw8x8w8wWva1FR62vHGt4HikQxLkzFRcadl+rp1cQPiAbrB2Thh/ysJgPHmaY&#10;GnflT+qyUIgIYZ+ihjKEJpXS5yVZ9CPXEEfv5FqLIcq2kKbFa4TbWo6VmkiLFceFEhtalpSfs2+r&#10;YXObfFwOYfN+3CZ9Vu/XSnXJWevHYf82BRGoD//he3ttNLwk8Pcl/g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OYp/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Subtitel"/>
                          </w:pPr>
                          <w:r>
                            <w:rPr>
                              <w:lang w:val="nl-NL"/>
                            </w:rPr>
                            <w:t>Aliquam fermentum</w:t>
                          </w:r>
                        </w:p>
                      </w:txbxContent>
                    </v:textbox>
                  </v:shape>
                  <v:shape id="Text Box 5" o:spid="_x0000_s1035" type="#_x0000_t202" style="position:absolute;top:2857500;width:4570894;height:540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FlzxQAA&#10;ANsAAAAPAAAAZHJzL2Rvd25yZXYueG1sRI9Ba8JAFITvBf/D8gRvdbeiVlJXKQVFoQdNRa+v2dck&#10;mH0bs9uY9td3C4LHYWa+YebLzlaipcaXjjU8DRUI4syZknMNh4/V4wyED8gGK8ek4Yc8LBe9hzkm&#10;xl15T20achEh7BPUUIRQJ1L6rCCLfuhq4uh9ucZiiLLJpWnwGuG2kiOlptJiyXGhwJreCsrO6bfV&#10;sP2dvl9OYbv+3E26tDpulGonZ60H/e71BUSgLtzDt/bGaBg/w/+X+AP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QWXP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Titel"/>
                          </w:pPr>
                          <w:r>
                            <w:rPr>
                              <w:lang w:val="nl-NL"/>
                            </w:rPr>
                            <w:t>Pellentesque</w:t>
                          </w:r>
                        </w:p>
                      </w:txbxContent>
                    </v:textbox>
                  </v:shape>
                  <v:shape id="Text Box 6" o:spid="_x0000_s1036" type="#_x0000_t202" style="position:absolute;top:339090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FfawgAA&#10;ANsAAAAPAAAAZHJzL2Rvd25yZXYueG1sRE/Pa8IwFL4P/B/CE7zNxEFlVKOMgaLgYVbR61vz1hab&#10;l9pktfOvNwdhx4/v93zZ21p01PrKsYbJWIEgzp2puNBwPKxe30H4gGywdkwa/sjDcjF4mWNq3I33&#10;1GWhEDGEfYoayhCaVEqfl2TRj11DHLkf11oMEbaFNC3eYrit5ZtSU2mx4thQYkOfJeWX7Ndq2N6n&#10;u+s5bNffX0mf1aeNUl1y0Xo07D9mIAL14V/8dG+MhiSuj1/iD5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8gV9rCAAAA2wAAAA8AAAAAAAAAAAAAAAAAlwIAAGRycy9kb3du&#10;cmV2LnhtbFBLBQYAAAAABAAEAPUAAACG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Center-Heading2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Quisque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nec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mi. Integer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dapibus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magna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eget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urna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>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laceholder" o:spid="_x0000_s1037" type="#_x0000_t75" alt="placeholder-base---neutral.png" style="position:absolute;top:590550;width:4572000;height:179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Y&#10;+1PAAAAA2gAAAA8AAABkcnMvZG93bnJldi54bWxET01rwkAQvRf8D8sI3urGUrWkboK0FYSetAGv&#10;0+w0WczOxuw2if/eFQo9DY/3OZt8tI3oqfPGsYLFPAFBXDptuFJQfO0eX0D4gKyxcUwKruQhzyYP&#10;G0y1G/hA/TFUIoawT1FBHUKbSunLmiz6uWuJI/fjOoshwq6SusMhhttGPiXJSlo0HBtqbOmtpvJ8&#10;/LUKEvN8eXffn7LR40mawnzgcl0oNZuO21cQgcbwL/5z73WcD/dX7ldm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Zj7U8AAAADaAAAADwAAAAAAAAAAAAAAAACcAgAAZHJz&#10;L2Rvd25yZXYueG1sUEsFBgAAAAAEAAQA9wAAAIkDAAAAAA==&#10;">
                    <v:imagedata r:id="rId10" o:title="placeholder-base---neutral.png" croptop="1469f" cropbottom="25300f"/>
                    <v:path arrowok="t"/>
                  </v:shape>
                </v:group>
                <v:group id="Group 66" o:spid="_x0000_s1038" style="position:absolute;left:5657850;width:4572000;height:3602736" coordsize="4572000,3600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shape id="Text Box 16" o:spid="_x0000_s1039" type="#_x0000_t202" style="position:absolute;width:4570894;height:301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c+uxQAA&#10;ANsAAAAPAAAAZHJzL2Rvd25yZXYueG1sRI9Ba8JAFITvhf6H5RV6q7stxEp0lSJYFHqwUfT6zD6T&#10;YPZtmt3G6K93C0KPw8x8w0xmva1FR62vHGt4HSgQxLkzFRcatpvFywiED8gGa8ek4UIeZtPHhwmm&#10;xp35m7osFCJC2KeooQyhSaX0eUkW/cA1xNE7utZiiLItpGnxHOG2lm9KDaXFiuNCiQ3NS8pP2a/V&#10;sLoOv372YfV5WCd9Vu+WSnXJSevnp/5jDCJQH/7D9/bSaEje4e9L/AF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Jz67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Right-Heading1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Etiam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porta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consectetuer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dui.</w:t>
                          </w:r>
                          <w:proofErr w:type="spellEnd"/>
                        </w:p>
                      </w:txbxContent>
                    </v:textbox>
                  </v:shape>
                  <v:shape id="Text Box 17" o:spid="_x0000_s1040" type="#_x0000_t202" style="position:absolute;top:30480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v5HxQAA&#10;ANsAAAAPAAAAZHJzL2Rvd25yZXYueG1sRI9Ba8JAFITvhf6H5RV6q7stRGp0lSJYFHqwUfT6zD6T&#10;YPZtmt3G6K93C0KPw8x8w0xmva1FR62vHGt4HSgQxLkzFRcatpvFyzsIH5AN1o5Jw4U8zKaPDxNM&#10;jTvzN3VZKESEsE9RQxlCk0rp85Is+oFriKN3dK3FEGVbSNPiOcJtLd+UGkqLFceFEhual5Sfsl+r&#10;YXUdfv3sw+rzsE76rN4tleqSk9bPT/3HGESgPvyH7+2l0ZCM4O9L/AF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a/kf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Right-Heading2"/>
                            <w:ind w:firstLine="155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Lorem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ipsum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dolor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sit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amet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consectetuer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adipiscing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elit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" o:spid="_x0000_s1041" type="#_x0000_t202" style="position:absolute;top:2514600;width:4570894;height:3380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/rrxQAA&#10;ANsAAAAPAAAAZHJzL2Rvd25yZXYueG1sRI9Ba8JAFITvhf6H5QnedFepIqmrSMGi0INGaa+v2WcS&#10;zL6N2TWm/vpuQehxmJlvmPmys5VoqfGlYw2joQJBnDlTcq7heFgPZiB8QDZYOSYNP+RhuXh+mmNi&#10;3I331KYhFxHCPkENRQh1IqXPCrLoh64mjt7JNRZDlE0uTYO3CLeVHCs1lRZLjgsF1vRWUHZOr1bD&#10;9j79uHyF7fv3btKl1edGqXZy1rrf61avIAJ14T/8aG+Mhpcx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n+uv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Subtitel"/>
                          </w:pPr>
                          <w:r>
                            <w:rPr>
                              <w:lang w:val="nl-NL"/>
                            </w:rPr>
                            <w:t>Aliquam fermentum</w:t>
                          </w:r>
                        </w:p>
                      </w:txbxContent>
                    </v:textbox>
                  </v:shape>
                  <v:shape id="Text Box 19" o:spid="_x0000_s1042" type="#_x0000_t202" style="position:absolute;top:2857500;width:4570894;height:540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80BwgAA&#10;ANsAAAAPAAAAZHJzL2Rvd25yZXYueG1sRE/Pa8IwFL4L/g/hCbtpokyRapQhOBQ8uCrb9dm8tcXm&#10;pWti7fbXm8PA48f3e7nubCVaanzpWMN4pEAQZ86UnGs4n7bDOQgfkA1WjknDL3lYr/q9JSbG3fmD&#10;2jTkIoawT1BDEUKdSOmzgiz6kauJI/ftGoshwiaXpsF7DLeVnCg1kxZLjg0F1rQpKLumN6th/zc7&#10;/HyF/fvlOO3S6nOnVDu9av0y6N4WIAJ14Sn+d++Mhtc4Nn6JP0C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SPzQHCAAAA2wAAAA8AAAAAAAAAAAAAAAAAlwIAAGRycy9kb3du&#10;cmV2LnhtbFBLBQYAAAAABAAEAPUAAACG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Titel"/>
                          </w:pPr>
                          <w:r>
                            <w:rPr>
                              <w:lang w:val="nl-NL"/>
                            </w:rPr>
                            <w:t>Pellentesque</w:t>
                          </w:r>
                        </w:p>
                      </w:txbxContent>
                    </v:textbox>
                  </v:shape>
                  <v:shape id="Text Box 20" o:spid="_x0000_s1043" type="#_x0000_t202" style="position:absolute;top:337185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PJBxQAA&#10;ANsAAAAPAAAAZHJzL2Rvd25yZXYueG1sRI9Ba8JAFITvBf/D8oTeml2FiKSuUgqKgoc2lvb6zD6T&#10;YPZtzG5j7K/vCoUeh5n5hlmsBtuInjpfO9YwSRQI4sKZmksNH4f10xyED8gGG8ek4UYeVsvRwwIz&#10;4678Tn0eShEh7DPUUIXQZlL6oiKLPnEtcfROrrMYouxKaTq8Rrht5FSpmbRYc1yosKXXiopz/m01&#10;7H5m+8tX2G2Ob+mQN59bpfr0rPXjeHh5BhFoCP/hv/bWaEgncP8Sf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s8kHFAAAA2wAAAA8AAAAAAAAAAAAAAAAAlwIAAGRycy9k&#10;b3ducmV2LnhtbFBLBQYAAAAABAAEAPUAAACJAwAAAAA=&#10;" filled="f" stroked="f">
                    <v:stroke o:forcedash="t"/>
                    <v:textbox inset=",0,,0">
                      <w:txbxContent>
                        <w:p w:rsidR="00E237EC" w:rsidRDefault="004053E2">
                          <w:pPr>
                            <w:pStyle w:val="Center-Heading2"/>
                          </w:pPr>
                          <w:proofErr w:type="spellStart"/>
                          <w:r>
                            <w:rPr>
                              <w:lang w:val="nl-NL"/>
                            </w:rPr>
                            <w:t>Quisque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nec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mi. Integer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dapibus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magna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eget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nl-NL"/>
                            </w:rPr>
                            <w:t>urna</w:t>
                          </w:r>
                          <w:proofErr w:type="spellEnd"/>
                          <w:r>
                            <w:rPr>
                              <w:lang w:val="nl-NL"/>
                            </w:rPr>
                            <w:t>.</w:t>
                          </w:r>
                        </w:p>
                      </w:txbxContent>
                    </v:textbox>
                  </v:shape>
                  <v:shape id="Placeholder" o:spid="_x0000_s1044" type="#_x0000_t75" alt="placeholder-base---neutral.png" style="position:absolute;top:590550;width:4572000;height:179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j&#10;/VDCAAAA2gAAAA8AAABkcnMvZG93bnJldi54bWxEj09rwkAUxO8Fv8PyhN7qxlJrSd0E6R8QPFUD&#10;Xl+zr8li9m3MbpP47V1B8DjMzG+YVT7aRvTUeeNYwXyWgCAunTZcKSj2309vIHxA1tg4JgVn8pBn&#10;k4cVptoN/EP9LlQiQtinqKAOoU2l9GVNFv3MtcTR+3OdxRBlV0nd4RDhtpHPSfIqLRqOCzW29FFT&#10;edz9WwWJeTl9ut+tbPR4kKYwX7hYFko9Tsf1O4hAY7iHb+2NVrCA65V4A2R2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o/1QwgAAANoAAAAPAAAAAAAAAAAAAAAAAJwCAABk&#10;cnMvZG93bnJldi54bWxQSwUGAAAAAAQABAD3AAAAiwMAAAAA&#10;">
                    <v:imagedata r:id="rId11" o:title="placeholder-base---neutral.png" croptop="1469f" cropbottom="25300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4053E2">
        <w:rPr>
          <w:noProof/>
          <w:lang w:val="en-US" w:eastAsia="nl-NL"/>
        </w:rPr>
        <mc:AlternateContent>
          <mc:Choice Requires="wpg">
            <w:drawing>
              <wp:anchor distT="0" distB="0" distL="114300" distR="114300" simplePos="0" relativeHeight="251745284" behindDoc="0" locked="0" layoutInCell="1" allowOverlap="1" wp14:anchorId="1525B1A5" wp14:editId="621CB0AD">
                <wp:simplePos x="0" y="0"/>
                <wp:positionH relativeFrom="column">
                  <wp:posOffset>0</wp:posOffset>
                </wp:positionH>
                <wp:positionV relativeFrom="margin">
                  <wp:posOffset>3329940</wp:posOffset>
                </wp:positionV>
                <wp:extent cx="4572000" cy="3618865"/>
                <wp:effectExtent l="0" t="0" r="0" b="635"/>
                <wp:wrapTight wrapText="bothSides">
                  <wp:wrapPolygon edited="0">
                    <wp:start x="180" y="0"/>
                    <wp:lineTo x="0" y="3525"/>
                    <wp:lineTo x="0" y="14213"/>
                    <wp:lineTo x="540" y="14895"/>
                    <wp:lineTo x="180" y="14895"/>
                    <wp:lineTo x="180" y="21490"/>
                    <wp:lineTo x="21330" y="21490"/>
                    <wp:lineTo x="21510" y="15009"/>
                    <wp:lineTo x="20790" y="14895"/>
                    <wp:lineTo x="21510" y="14213"/>
                    <wp:lineTo x="21510" y="3525"/>
                    <wp:lineTo x="21330" y="0"/>
                    <wp:lineTo x="180" y="0"/>
                  </wp:wrapPolygon>
                </wp:wrapTight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618865"/>
                          <a:chOff x="0" y="0"/>
                          <a:chExt cx="4572000" cy="3619218"/>
                        </a:xfrm>
                      </wpg:grpSpPr>
                      <wps:wsp>
                        <wps:cNvPr id="5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0894" cy="3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Right-Heading1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Etiam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porta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dui.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4570894" cy="2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Right-Heading2"/>
                                <w:ind w:firstLine="155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Lorem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ipsum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14600"/>
                            <a:ext cx="4570894" cy="33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Subtitel"/>
                              </w:pPr>
                              <w:r>
                                <w:rPr>
                                  <w:lang w:val="nl-NL"/>
                                </w:rPr>
                                <w:t>Aliquam fermentum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0"/>
                            <a:ext cx="4570894" cy="54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Titel"/>
                              </w:pPr>
                              <w:r>
                                <w:rPr>
                                  <w:lang w:val="nl-NL"/>
                                </w:rPr>
                                <w:t>Pellentesque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0900"/>
                            <a:ext cx="4570894" cy="2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Center-Heading2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Quisque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nec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mi. Integer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dapibus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magna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urna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laceholder" descr="placeholder-base---neutral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241" b="38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550"/>
                            <a:ext cx="4572000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" o:spid="_x0000_s1045" style="position:absolute;margin-left:0;margin-top:262.2pt;width:5in;height:284.95pt;z-index:251745284;mso-position-vertical-relative:margin" coordsize="4572000,361921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">
                <v:shape id="Text Box 21" o:spid="_x0000_s1046" type="#_x0000_t202" style="position:absolute;width:4570894;height:301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/RCxQAA&#10;ANsAAAAPAAAAZHJzL2Rvd25yZXYueG1sRI9Ba8JAFITvhf6H5RW86W6FSImuIoWKggdNS3t9Zp9J&#10;MPs2za4x+uvdgtDjMDPfMLNFb2vRUesrxxpeRwoEce5MxYWGr8+P4RsIH5AN1o5Jw5U8LObPTzNM&#10;jbvwnrosFCJC2KeooQyhSaX0eUkW/cg1xNE7utZiiLItpGnxEuG2lmOlJtJixXGhxIbeS8pP2dlq&#10;2Nwm29+fsFkddkmf1d9rpbrkpPXgpV9OQQTqw3/40V4bDUkCf1/iD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X9EL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Right-Heading1"/>
                        </w:pPr>
                        <w:proofErr w:type="spellStart"/>
                        <w:r>
                          <w:rPr>
                            <w:lang w:val="nl-NL"/>
                          </w:rPr>
                          <w:t>Etiam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porta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consectetuer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dui.</w:t>
                        </w:r>
                        <w:proofErr w:type="spellEnd"/>
                      </w:p>
                    </w:txbxContent>
                  </v:textbox>
                </v:shape>
                <v:shape id="Text Box 22" o:spid="_x0000_s1047" type="#_x0000_t202" style="position:absolute;top:30480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Dj8xQAA&#10;ANsAAAAPAAAAZHJzL2Rvd25yZXYueG1sRI9Ba8JAFITvBf/D8gRvumvBUFJXKQWLgoc2ir0+s88k&#10;mH0bs2uM/fXdgtDjMDPfMPNlb2vRUesrxxqmEwWCOHem4kLDfrcav4DwAdlg7Zg03MnDcjF4mmNq&#10;3I2/qMtCISKEfYoayhCaVEqfl2TRT1xDHL2Tay2GKNtCmhZvEW5r+axUIi1WHBdKbOi9pPycXa2G&#10;zU+yvXyHzcfxc9Zn9WGtVDc7az0a9m+vIAL14T/8aK+NhmQKf1/iD5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AOPz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Right-Heading2"/>
                          <w:ind w:firstLine="155"/>
                        </w:pPr>
                        <w:proofErr w:type="spellStart"/>
                        <w:r>
                          <w:rPr>
                            <w:lang w:val="nl-NL"/>
                          </w:rPr>
                          <w:t>Lorem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ipsum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dolor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sit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amet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nl-NL"/>
                          </w:rPr>
                          <w:t>consectetuer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adipiscing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elit</w:t>
                        </w:r>
                        <w:proofErr w:type="spellEnd"/>
                        <w:r>
                          <w:rPr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48" type="#_x0000_t202" style="position:absolute;top:2514600;width:4570894;height:3380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scExQAA&#10;ANsAAAAPAAAAZHJzL2Rvd25yZXYueG1sRI9Ba8JAFITvgv9heYK3umtRkdRVRGhR6MFGaa+v2WcS&#10;zL5Ns2tM/fXdguBxmJlvmMWqs5VoqfGlYw3jkQJBnDlTcq7heHh9moPwAdlg5Zg0/JKH1bLfW2Bi&#10;3JU/qE1DLiKEfYIaihDqREqfFWTRj1xNHL2TayyGKJtcmgavEW4r+azUTFosOS4UWNOmoOycXqyG&#10;3W32/vMVdm/f+2mXVp9bpdrpWevhoFu/gAjUhUf43t4aDZMJ/H+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CxwT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Subtitel"/>
                        </w:pPr>
                        <w:r>
                          <w:rPr>
                            <w:lang w:val="nl-NL"/>
                          </w:rPr>
                          <w:t>Aliquam fermentum</w:t>
                        </w:r>
                      </w:p>
                    </w:txbxContent>
                  </v:textbox>
                </v:shape>
                <v:shape id="Text Box 24" o:spid="_x0000_s1049" type="#_x0000_t202" style="position:absolute;top:2857500;width:4570894;height:540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PzoxQAA&#10;ANsAAAAPAAAAZHJzL2Rvd25yZXYueG1sRI9Ba8JAFITvBf/D8oTe6m5Fg0RXKYKi0IONpV5fs69J&#10;MPs2Zrcx9dd3C0KPw8x8wyxWva1FR62vHGt4HikQxLkzFRca3o+bpxkIH5AN1o5Jww95WC0HDwtM&#10;jbvyG3VZKESEsE9RQxlCk0rp85Is+pFriKP35VqLIcq2kKbFa4TbWo6VSqTFiuNCiQ2tS8rP2bfV&#10;sL8lr5dT2G8/D9M+qz92SnXTs9aPw/5lDiJQH/7D9/bOaJgk8Pcl/g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c/Oj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Titel"/>
                        </w:pPr>
                        <w:r>
                          <w:rPr>
                            <w:lang w:val="nl-NL"/>
                          </w:rPr>
                          <w:t>Pellentesque</w:t>
                        </w:r>
                      </w:p>
                    </w:txbxContent>
                  </v:textbox>
                </v:shape>
                <v:shape id="Text Box 25" o:spid="_x0000_s1050" type="#_x0000_t202" style="position:absolute;top:339090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mw2xQAA&#10;ANsAAAAPAAAAZHJzL2Rvd25yZXYueG1sRI9Ba8JAFITvBf/D8gRvuqsQKamrlIJFoYcaxV6f2WcS&#10;zL5Ns2tM++vdgtDjMDPfMItVb2vRUesrxxqmEwWCOHem4kLDYb8eP4PwAdlg7Zg0/JCH1XLwtMDU&#10;uBvvqMtCISKEfYoayhCaVEqfl2TRT1xDHL2zay2GKNtCmhZvEW5rOVNqLi1WHBdKbOitpPySXa2G&#10;7e/84/srbN9Pn0mf1ceNUl1y0Xo07F9fQATqw3/40d4YDckM/r7EH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+bDb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Center-Heading2"/>
                        </w:pPr>
                        <w:proofErr w:type="spellStart"/>
                        <w:r>
                          <w:rPr>
                            <w:lang w:val="nl-NL"/>
                          </w:rPr>
                          <w:t>Quisque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nec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mi. Integer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dapibus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magna </w:t>
                        </w:r>
                        <w:proofErr w:type="spellStart"/>
                        <w:r>
                          <w:rPr>
                            <w:lang w:val="nl-NL"/>
                          </w:rPr>
                          <w:t>eget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urna</w:t>
                        </w:r>
                        <w:proofErr w:type="spellEnd"/>
                        <w:r>
                          <w:rPr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Placeholder" o:spid="_x0000_s1051" type="#_x0000_t75" alt="placeholder-base---neutral.png" style="position:absolute;top:590550;width:4572000;height:179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x&#10;YyfCAAAA2gAAAA8AAABkcnMvZG93bnJldi54bWxEj0FrwkAUhO+C/2F5gjfdWKqW1E2QtkKhJ23A&#10;62v2NVnMvo3ZbZL+e7cg9DjMzDfMLh9tI3rqvHGsYLVMQBCXThuuFBSfh8UTCB+QNTaOScEveciz&#10;6WSHqXYDH6k/hUpECPsUFdQhtKmUvqzJol+6ljh6366zGKLsKqk7HCLcNvIhSTbSouG4UGNLLzWV&#10;l9OPVZCYx+ur+/qQjR7P0hTmDdfbQqn5bNw/gwg0hv/wvf2uFWzg70q8ATK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cWMnwgAAANoAAAAPAAAAAAAAAAAAAAAAAJwCAABk&#10;cnMvZG93bnJldi54bWxQSwUGAAAAAAQABAD3AAAAiwMAAAAA&#10;">
                  <v:imagedata r:id="rId12" o:title="placeholder-base---neutral.png" croptop="1469f" cropbottom="25300f"/>
                  <v:path arrowok="t"/>
                </v:shape>
                <w10:wrap type="tight" anchory="margin"/>
              </v:group>
            </w:pict>
          </mc:Fallback>
        </mc:AlternateContent>
      </w:r>
      <w:r w:rsidR="004053E2">
        <w:rPr>
          <w:noProof/>
          <w:lang w:val="en-US" w:eastAsia="nl-NL"/>
        </w:rPr>
        <mc:AlternateContent>
          <mc:Choice Requires="wpg">
            <w:drawing>
              <wp:anchor distT="0" distB="0" distL="114300" distR="114300" simplePos="0" relativeHeight="251746308" behindDoc="0" locked="0" layoutInCell="1" allowOverlap="1" wp14:anchorId="2E4C8E0E" wp14:editId="49F27DB0">
                <wp:simplePos x="0" y="0"/>
                <wp:positionH relativeFrom="margin">
                  <wp:align>right</wp:align>
                </wp:positionH>
                <wp:positionV relativeFrom="margin">
                  <wp:posOffset>3348990</wp:posOffset>
                </wp:positionV>
                <wp:extent cx="4572000" cy="3602736"/>
                <wp:effectExtent l="0" t="0" r="0" b="17145"/>
                <wp:wrapTight wrapText="bothSides">
                  <wp:wrapPolygon edited="0">
                    <wp:start x="180" y="0"/>
                    <wp:lineTo x="0" y="3541"/>
                    <wp:lineTo x="0" y="14278"/>
                    <wp:lineTo x="540" y="14964"/>
                    <wp:lineTo x="180" y="14964"/>
                    <wp:lineTo x="180" y="21589"/>
                    <wp:lineTo x="21330" y="21589"/>
                    <wp:lineTo x="21510" y="15078"/>
                    <wp:lineTo x="20790" y="14964"/>
                    <wp:lineTo x="21510" y="14278"/>
                    <wp:lineTo x="21510" y="3541"/>
                    <wp:lineTo x="21330" y="0"/>
                    <wp:lineTo x="180" y="0"/>
                  </wp:wrapPolygon>
                </wp:wrapTight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602736"/>
                          <a:chOff x="0" y="0"/>
                          <a:chExt cx="4572000" cy="3600168"/>
                        </a:xfrm>
                      </wpg:grpSpPr>
                      <wps:wsp>
                        <wps:cNvPr id="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0894" cy="3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Right-Heading1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Etiam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porta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dui.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"/>
                            <a:ext cx="4570894" cy="2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Right-Heading2"/>
                                <w:ind w:firstLine="155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Lorem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ipsum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14600"/>
                            <a:ext cx="4570894" cy="33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Subtitel"/>
                              </w:pPr>
                              <w:r>
                                <w:rPr>
                                  <w:lang w:val="nl-NL"/>
                                </w:rPr>
                                <w:t>Aliquam fermentum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8450"/>
                            <a:ext cx="4570894" cy="54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Titel"/>
                              </w:pPr>
                              <w:r>
                                <w:rPr>
                                  <w:lang w:val="nl-NL"/>
                                </w:rPr>
                                <w:t>Pellentesque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71850"/>
                            <a:ext cx="4570894" cy="2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E237EC" w:rsidRDefault="004053E2">
                              <w:pPr>
                                <w:pStyle w:val="Center-Heading2"/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Quisque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nec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mi. Integer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dapibus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magna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urna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laceholder" descr="placeholder-base---neutral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241" b="38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550"/>
                            <a:ext cx="4572000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52" style="position:absolute;margin-left:308.8pt;margin-top:263.7pt;width:5in;height:283.7pt;z-index:251746308;mso-position-horizontal:right;mso-position-horizontal-relative:margin;mso-position-vertical-relative:margin;mso-height-relative:margin" coordsize="4572000,36001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E5OTk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">
                <v:shape id="Text Box 26" o:spid="_x0000_s1053" type="#_x0000_t202" style="position:absolute;width:4570894;height:301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1HZxQAA&#10;ANsAAAAPAAAAZHJzL2Rvd25yZXYueG1sRI9Ba8JAFITvBf/D8oTe6m6lkRJdpQgWhR5sKnp9Zp9J&#10;MPs2Zrcx9dd3C0KPw8x8w8wWva1FR62vHGt4HikQxLkzFRcadl+rp1cQPiAbrB2Thh/ysJgPHmaY&#10;GnflT+qyUIgIYZ+ihjKEJpXS5yVZ9CPXEEfv5FqLIcq2kKbFa4TbWo6VmkiLFceFEhtalpSfs2+r&#10;YXObfFwOYfN+3CZ9Vu/XSnXJWevHYf82BRGoD//he3ttNCQv8Pcl/g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bUdn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Right-Heading1"/>
                        </w:pPr>
                        <w:proofErr w:type="spellStart"/>
                        <w:r>
                          <w:rPr>
                            <w:lang w:val="nl-NL"/>
                          </w:rPr>
                          <w:t>Etiam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porta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consectetuer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dui.</w:t>
                        </w:r>
                        <w:proofErr w:type="spellEnd"/>
                      </w:p>
                    </w:txbxContent>
                  </v:textbox>
                </v:shape>
                <v:shape id="Text Box 27" o:spid="_x0000_s1054" type="#_x0000_t202" style="position:absolute;top:28575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J1nwgAA&#10;ANsAAAAPAAAAZHJzL2Rvd25yZXYueG1sRE/Pa8IwFL4L/g/hCd5momAZ1Shj4FDwMKvo9a15a4vN&#10;S9fE2u2vXw6Cx4/v93Ld21p01PrKsYbpRIEgzp2puNBwOm5eXkH4gGywdkwafsnDejUcLDE17s4H&#10;6rJQiBjCPkUNZQhNKqXPS7LoJ64hjty3ay2GCNtCmhbvMdzWcqZUIi1WHBtKbOi9pPya3ayG3V+y&#10;/7mE3cfX57zP6vNWqW5+1Xo86t8WIAL14Sl+uLdGQxLXxy/xB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MnWfCAAAA2wAAAA8AAAAAAAAAAAAAAAAAlwIAAGRycy9kb3du&#10;cmV2LnhtbFBLBQYAAAAABAAEAPUAAACG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Right-Heading2"/>
                          <w:ind w:firstLine="155"/>
                        </w:pPr>
                        <w:proofErr w:type="spellStart"/>
                        <w:r>
                          <w:rPr>
                            <w:lang w:val="nl-NL"/>
                          </w:rPr>
                          <w:t>Lorem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ipsum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dolor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sit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amet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nl-NL"/>
                          </w:rPr>
                          <w:t>consectetuer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adipiscing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elit</w:t>
                        </w:r>
                        <w:proofErr w:type="spellEnd"/>
                        <w:r>
                          <w:rPr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Text Box 28" o:spid="_x0000_s1055" type="#_x0000_t202" style="position:absolute;top:2514600;width:4570894;height:3380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19wxQAA&#10;ANsAAAAPAAAAZHJzL2Rvd25yZXYueG1sRI9Ba8JAFITvgv9heUJvumtbpURXEUFR6KGNpb0+s88k&#10;mH2bZrcx9dd3hYLHYWa+YebLzlaipcaXjjWMRwoEceZMybmGj8Nm+ALCB2SDlWPS8Eselot+b46J&#10;cRd+pzYNuYgQ9glqKEKoEyl9VpBFP3I1cfROrrEYomxyaRq8RLit5KNSU2mx5LhQYE3rgrJz+mM1&#10;7K/T1++vsN8e3yZdWn3ulGonZ60fBt1qBiJQF+7h//bOaHh+gtuX+AP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rX3D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Subtitel"/>
                        </w:pPr>
                        <w:r>
                          <w:rPr>
                            <w:lang w:val="nl-NL"/>
                          </w:rPr>
                          <w:t>Aliquam fermentum</w:t>
                        </w:r>
                      </w:p>
                    </w:txbxContent>
                  </v:textbox>
                </v:shape>
                <v:shape id="Text Box 29" o:spid="_x0000_s1056" type="#_x0000_t202" style="position:absolute;top:2838450;width:4570894;height:540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2iaxQAA&#10;ANsAAAAPAAAAZHJzL2Rvd25yZXYueG1sRI9Ba8JAFITvBf/D8gRvdbeiUlNXKQVFoQdNRa+v2dck&#10;mH0bs9uY9td3C4LHYWa+YebLzlaipcaXjjU8DRUI4syZknMNh4/V4zMIH5ANVo5Jww95WC56D3NM&#10;jLvynto05CJC2CeooQihTqT0WUEW/dDVxNH7co3FEGWTS9PgNcJtJUdKTaXFkuNCgTW9FZSd02+r&#10;Yfs7fb+cwnb9uZt0aXXcKNVOzloP+t3rC4hAXbiHb+2N0TCewf+X+AP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DaJr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Titel"/>
                        </w:pPr>
                        <w:r>
                          <w:rPr>
                            <w:lang w:val="nl-NL"/>
                          </w:rPr>
                          <w:t>Pellentesque</w:t>
                        </w:r>
                      </w:p>
                    </w:txbxContent>
                  </v:textbox>
                </v:shape>
                <v:shape id="Text Box 30" o:spid="_x0000_s1057" type="#_x0000_t202" style="position:absolute;top:3371850;width:4570894;height:228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8smtxQAA&#10;ANsAAAAPAAAAZHJzL2Rvd25yZXYueG1sRI9Ba8JAFITvBf/D8oTe6m4tkRJdpQgWhR5sKnp9Zp9J&#10;MPs2Zrcx9dd3C0KPw8x8w8wWva1FR62vHGt4HikQxLkzFRcadl+rp1cQPiAbrB2Thh/ysJgPHmaY&#10;GnflT+qyUIgIYZ+ihjKEJpXS5yVZ9CPXEEfv5FqLIcq2kKbFa4TbWo6VmkiLFceFEhtalpSfs2+r&#10;YXObfFwOYfN+3CZ9Vu/XSnXJWevHYf82BRGoD//he3ttNCQv8Pcl/g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yya3FAAAA2wAAAA8AAAAAAAAAAAAAAAAAlwIAAGRycy9k&#10;b3ducmV2LnhtbFBLBQYAAAAABAAEAPUAAACJAwAAAAA=&#10;" filled="f" stroked="f">
                  <v:stroke o:forcedash="t"/>
                  <v:textbox inset=",0,,0">
                    <w:txbxContent>
                      <w:p w:rsidR="00E237EC" w:rsidRDefault="004053E2">
                        <w:pPr>
                          <w:pStyle w:val="Center-Heading2"/>
                        </w:pPr>
                        <w:proofErr w:type="spellStart"/>
                        <w:r>
                          <w:rPr>
                            <w:lang w:val="nl-NL"/>
                          </w:rPr>
                          <w:t>Quisque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nec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mi. Integer </w:t>
                        </w:r>
                        <w:proofErr w:type="spellStart"/>
                        <w:r>
                          <w:rPr>
                            <w:lang w:val="nl-NL"/>
                          </w:rPr>
                          <w:t>dapibus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magna </w:t>
                        </w:r>
                        <w:proofErr w:type="spellStart"/>
                        <w:r>
                          <w:rPr>
                            <w:lang w:val="nl-NL"/>
                          </w:rPr>
                          <w:t>eget</w:t>
                        </w:r>
                        <w:proofErr w:type="spellEnd"/>
                        <w:r>
                          <w:rPr>
                            <w:lang w:val="nl-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NL"/>
                          </w:rPr>
                          <w:t>urna</w:t>
                        </w:r>
                        <w:proofErr w:type="spellEnd"/>
                        <w:r>
                          <w:rPr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Placeholder" o:spid="_x0000_s1058" type="#_x0000_t75" alt="placeholder-base---neutral.png" style="position:absolute;top:590550;width:4572000;height:179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9&#10;xrzBAAAA2gAAAA8AAABkcnMvZG93bnJldi54bWxEj0+LwjAUxO8LfofwBG9rqrirVKOIf2DB07oF&#10;r8/m2Qabl9pErd/eCMIeh5n5DTNbtLYSN2q8caxg0E9AEOdOGy4UZH/bzwkIH5A1Vo5JwYM8LOad&#10;jxmm2t35l277UIgIYZ+igjKEOpXS5yVZ9H1XE0fv5BqLIcqmkLrBe4TbSg6T5FtaNBwXSqxpVVJ+&#10;3l+tgsSMLmt33MlKtwdpMrPBr3GmVK/bLqcgArXhP/xu/2gFY3hdiTdAzp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09xrzBAAAA2gAAAA8AAAAAAAAAAAAAAAAAnAIAAGRy&#10;cy9kb3ducmV2LnhtbFBLBQYAAAAABAAEAPcAAACKAwAAAAA=&#10;">
                  <v:imagedata r:id="rId13" o:title="placeholder-base---neutral.png" croptop="1469f" cropbottom="25300f"/>
                  <v:path arrowok="t"/>
                </v:shape>
                <w10:wrap type="tight" anchorx="margin" anchory="margin"/>
              </v:group>
            </w:pict>
          </mc:Fallback>
        </mc:AlternateContent>
      </w:r>
      <w:r w:rsidR="004053E2">
        <w:br w:type="page"/>
      </w:r>
      <w:r w:rsidR="00D30232">
        <w:rPr>
          <w:noProof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61668" behindDoc="0" locked="0" layoutInCell="1" allowOverlap="1" wp14:anchorId="58743A0B" wp14:editId="7DE3992D">
                <wp:simplePos x="0" y="0"/>
                <wp:positionH relativeFrom="page">
                  <wp:posOffset>609600</wp:posOffset>
                </wp:positionH>
                <wp:positionV relativeFrom="page">
                  <wp:posOffset>4241165</wp:posOffset>
                </wp:positionV>
                <wp:extent cx="4938395" cy="3091815"/>
                <wp:effectExtent l="0" t="0" r="0" b="6985"/>
                <wp:wrapThrough wrapText="bothSides">
                  <wp:wrapPolygon edited="0">
                    <wp:start x="111" y="0"/>
                    <wp:lineTo x="111" y="21471"/>
                    <wp:lineTo x="21331" y="21471"/>
                    <wp:lineTo x="21331" y="0"/>
                    <wp:lineTo x="111" y="0"/>
                  </wp:wrapPolygon>
                </wp:wrapThrough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8395" cy="309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232" w:rsidRPr="00831682" w:rsidRDefault="00D30232" w:rsidP="00D3023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info@dansstudiolabarre.nl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Van 11-07 t/m 14-07   (175 euro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pp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dag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Zang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-Dans-Theater en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uitstapjes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Max 16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groep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tussen de 5-11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jaar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tussen de 5-11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jaar</w:t>
                            </w:r>
                            <w:proofErr w:type="spellEnd"/>
                          </w:p>
                          <w:p w:rsidR="00D30232" w:rsidRDefault="00D30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2" o:spid="_x0000_s1059" type="#_x0000_t202" style="position:absolute;margin-left:48pt;margin-top:333.95pt;width:388.85pt;height:243.45pt;z-index:251761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" mv:complextextbox="1" filled="f" stroked="f">
                <v:textbox>
                  <w:txbxContent>
                    <w:p w:rsidR="00D30232" w:rsidRPr="00831682" w:rsidRDefault="00D30232" w:rsidP="00D3023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info@dansstudiolabarre.nl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Van 11-07 t/m 14-07   (175 euro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pp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Elke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dag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Zang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-Dans-Theater en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uitstapjes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Max 16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per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groep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Voor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tussen de 5-11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jaar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Voor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tussen de 5-11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jaar</w:t>
                      </w:r>
                      <w:proofErr w:type="spellEnd"/>
                    </w:p>
                    <w:p w:rsidR="00D30232" w:rsidRDefault="00D302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30232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62692" behindDoc="0" locked="0" layoutInCell="1" allowOverlap="1" wp14:anchorId="0EDD4B2D" wp14:editId="5A99C700">
                <wp:simplePos x="0" y="0"/>
                <wp:positionH relativeFrom="page">
                  <wp:posOffset>5791200</wp:posOffset>
                </wp:positionH>
                <wp:positionV relativeFrom="page">
                  <wp:posOffset>4241800</wp:posOffset>
                </wp:positionV>
                <wp:extent cx="4669790" cy="3091815"/>
                <wp:effectExtent l="0" t="0" r="0" b="6985"/>
                <wp:wrapThrough wrapText="bothSides">
                  <wp:wrapPolygon edited="0">
                    <wp:start x="117" y="0"/>
                    <wp:lineTo x="117" y="21471"/>
                    <wp:lineTo x="21383" y="21471"/>
                    <wp:lineTo x="21383" y="0"/>
                    <wp:lineTo x="117" y="0"/>
                  </wp:wrapPolygon>
                </wp:wrapThrough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309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232" w:rsidRPr="00831682" w:rsidRDefault="00D30232" w:rsidP="00D3023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info@dansstudiolabarre.nl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Van 11-07 t/m 14-07   (175 euro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pp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dag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Zang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-Dans-Theater en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uitstapjes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Max 16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groep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tussen de 5-11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jaar</w:t>
                            </w:r>
                            <w:proofErr w:type="spellEnd"/>
                          </w:p>
                          <w:p w:rsidR="00D30232" w:rsidRDefault="00D30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3" o:spid="_x0000_s1060" type="#_x0000_t202" style="position:absolute;margin-left:456pt;margin-top:334pt;width:367.7pt;height:243.45pt;z-index:251762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" mv:complextextbox="1" filled="f" stroked="f">
                <v:textbox>
                  <w:txbxContent>
                    <w:p w:rsidR="00D30232" w:rsidRPr="00831682" w:rsidRDefault="00D30232" w:rsidP="00D3023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info@dansstudiolabarre.nl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Van 11-07 t/m 14-07   (175 euro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pp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Elke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dag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Zang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-Dans-Theater en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uitstapjes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Max 16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per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groep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Voor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tussen de 5-11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jaar</w:t>
                      </w:r>
                      <w:proofErr w:type="spellEnd"/>
                    </w:p>
                    <w:p w:rsidR="00D30232" w:rsidRDefault="00D302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30232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60644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ge">
                  <wp:posOffset>685800</wp:posOffset>
                </wp:positionV>
                <wp:extent cx="4847590" cy="3094990"/>
                <wp:effectExtent l="0" t="0" r="0" b="3810"/>
                <wp:wrapThrough wrapText="bothSides">
                  <wp:wrapPolygon edited="0">
                    <wp:start x="113" y="0"/>
                    <wp:lineTo x="113" y="21449"/>
                    <wp:lineTo x="21391" y="21449"/>
                    <wp:lineTo x="21391" y="0"/>
                    <wp:lineTo x="113" y="0"/>
                  </wp:wrapPolygon>
                </wp:wrapThrough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590" cy="30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232" w:rsidRPr="00831682" w:rsidRDefault="00D30232" w:rsidP="00D3023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info@dansstudiolabarre.nl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Van 11-07 t/m 14-07   (175 euro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pp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dag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Zang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-Dans-Theater en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uitstapjes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Max 16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groep</w:t>
                            </w:r>
                            <w:proofErr w:type="spellEnd"/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0232" w:rsidRDefault="00D30232" w:rsidP="00D302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tussen de 5-11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jaar</w:t>
                            </w:r>
                            <w:proofErr w:type="spellEnd"/>
                          </w:p>
                          <w:p w:rsidR="00D30232" w:rsidRDefault="00D30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1" o:spid="_x0000_s1061" type="#_x0000_t202" style="position:absolute;margin-left:442pt;margin-top:54pt;width:381.7pt;height:243.7pt;z-index:251760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" mv:complextextbox="1" filled="f" stroked="f">
                <v:textbox>
                  <w:txbxContent>
                    <w:p w:rsidR="00D30232" w:rsidRPr="00831682" w:rsidRDefault="00D30232" w:rsidP="00D3023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info@dansstudiolabarre.nl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Van 11-07 t/m 14-07   (175 euro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pp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Elke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dag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Zang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-Dans-Theater en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uitstapjes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Max 16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per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groep</w:t>
                      </w:r>
                      <w:proofErr w:type="spellEnd"/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30232" w:rsidRDefault="00D30232" w:rsidP="00D3023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Voor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tussen de 5-11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jaar</w:t>
                      </w:r>
                      <w:proofErr w:type="spellEnd"/>
                    </w:p>
                    <w:p w:rsidR="00D30232" w:rsidRDefault="00D3023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5524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685800</wp:posOffset>
                </wp:positionV>
                <wp:extent cx="4470400" cy="3276600"/>
                <wp:effectExtent l="0" t="0" r="0" b="0"/>
                <wp:wrapThrough wrapText="bothSides">
                  <wp:wrapPolygon edited="0">
                    <wp:start x="123" y="0"/>
                    <wp:lineTo x="123" y="21433"/>
                    <wp:lineTo x="21355" y="21433"/>
                    <wp:lineTo x="21355" y="0"/>
                    <wp:lineTo x="123" y="0"/>
                  </wp:wrapPolygon>
                </wp:wrapThrough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Pr="00831682" w:rsidRDefault="0083168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info@dansstudiolabarre.nl</w:t>
                            </w: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Van 11-07 t/m 14-07   (175 euro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pp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dag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Zang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-Dans-Theater en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uitstapjes</w:t>
                            </w:r>
                            <w:proofErr w:type="spellEnd"/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Max 16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groep</w:t>
                            </w:r>
                            <w:proofErr w:type="spellEnd"/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kinderen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tussen de 5-11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jaar</w:t>
                            </w:r>
                            <w:proofErr w:type="spellEnd"/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31682" w:rsidRPr="00831682" w:rsidRDefault="008316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6" o:spid="_x0000_s1062" type="#_x0000_t202" style="position:absolute;margin-left:48pt;margin-top:54pt;width:352pt;height:258pt;z-index:2517555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" mv:complextextbox="1" filled="f" stroked="f">
                <v:textbox>
                  <w:txbxContent>
                    <w:p w:rsidR="00831682" w:rsidRPr="00831682" w:rsidRDefault="0083168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info@dansstudiolabarre.nl</w:t>
                      </w: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Van 11-07 t/m 14-07   (175 euro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pp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Elke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dag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Zang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-Dans-Theater en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uitstapjes</w:t>
                      </w:r>
                      <w:proofErr w:type="spellEnd"/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Max 16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per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groep</w:t>
                      </w:r>
                      <w:proofErr w:type="spellEnd"/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Voor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kinderen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tussen de 5-11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jaar</w:t>
                      </w:r>
                      <w:proofErr w:type="spellEnd"/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31682" w:rsidRPr="00831682" w:rsidRDefault="0083168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754500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1276169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82" w:rsidRDefault="0083168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5" o:spid="_x0000_s1063" type="#_x0000_t202" style="position:absolute;margin-left:282pt;margin-top:100.5pt;width:23.45pt;height:1in;z-index:2517545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" mv:complextextbox="1" filled="f" stroked="f">
                <v:textbox>
                  <w:txbxContent>
                    <w:p w:rsidR="00831682" w:rsidRDefault="00831682"/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E237EC">
      <w:headerReference w:type="first" r:id="rId14"/>
      <w:pgSz w:w="16834" w:h="11909" w:orient="landscape" w:code="9"/>
      <w:pgMar w:top="360" w:right="360" w:bottom="360" w:left="36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4BC" w:rsidRDefault="001D34BC">
      <w:r>
        <w:separator/>
      </w:r>
    </w:p>
  </w:endnote>
  <w:endnote w:type="continuationSeparator" w:id="0">
    <w:p w:rsidR="001D34BC" w:rsidRDefault="001D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4BC" w:rsidRDefault="001D34BC">
      <w:r>
        <w:separator/>
      </w:r>
    </w:p>
  </w:footnote>
  <w:footnote w:type="continuationSeparator" w:id="0">
    <w:p w:rsidR="001D34BC" w:rsidRDefault="001D34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79" w:rsidRDefault="004053E2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D7D2340" wp14:editId="050632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9336" cy="7562088"/>
              <wp:effectExtent l="0" t="0" r="0" b="1270"/>
              <wp:wrapTight wrapText="bothSides">
                <wp:wrapPolygon edited="0">
                  <wp:start x="0" y="0"/>
                  <wp:lineTo x="0" y="21549"/>
                  <wp:lineTo x="21558" y="21549"/>
                  <wp:lineTo x="21558" y="0"/>
                  <wp:lineTo x="0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9336" cy="756208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841.7pt;height:59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" o:allowincell="f" fillcolor="#0f151b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CCEF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0932FF0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Kop4"/>
      <w:lvlText w:val="(%4)"/>
      <w:lvlJc w:val="right"/>
      <w:pPr>
        <w:ind w:left="864" w:hanging="144"/>
      </w:pPr>
    </w:lvl>
    <w:lvl w:ilvl="4">
      <w:start w:val="1"/>
      <w:numFmt w:val="decimal"/>
      <w:pStyle w:val="Kop5"/>
      <w:lvlText w:val="%5)"/>
      <w:lvlJc w:val="left"/>
      <w:pPr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 w:comment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31682"/>
    <w:rsid w:val="001D34BC"/>
    <w:rsid w:val="004053E2"/>
    <w:rsid w:val="00831682"/>
    <w:rsid w:val="00D30232"/>
    <w:rsid w:val="00E237EC"/>
    <w:rsid w:val="00E835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62F3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">
    <w:name w:val="Normal"/>
    <w:qFormat/>
  </w:style>
  <w:style w:type="paragraph" w:styleId="Kop1">
    <w:name w:val="heading 1"/>
    <w:basedOn w:val="Normaal"/>
    <w:link w:val="Kop1Teken"/>
    <w:qFormat/>
    <w:pPr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paragraph" w:styleId="Kop2">
    <w:name w:val="heading 2"/>
    <w:basedOn w:val="Normaal"/>
    <w:link w:val="Kop2Teken"/>
    <w:semiHidden/>
    <w:unhideWhenUsed/>
    <w:qFormat/>
    <w:pPr>
      <w:spacing w:line="264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styleId="Kop4">
    <w:name w:val="heading 4"/>
    <w:basedOn w:val="Normaal"/>
    <w:link w:val="Kop4Teken"/>
    <w:semiHidden/>
    <w:unhideWhenUsed/>
    <w:qFormat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151B" w:themeColor="accent1"/>
    </w:rPr>
  </w:style>
  <w:style w:type="paragraph" w:styleId="Kop5">
    <w:name w:val="heading 5"/>
    <w:basedOn w:val="Normaal"/>
    <w:link w:val="Kop5Teken"/>
    <w:semiHidden/>
    <w:unhideWhenUsed/>
    <w:qFormat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070A0D" w:themeColor="accent1" w:themeShade="80"/>
    </w:rPr>
  </w:style>
  <w:style w:type="paragraph" w:styleId="Kop6">
    <w:name w:val="heading 6"/>
    <w:basedOn w:val="Normaal"/>
    <w:link w:val="Kop6Teken"/>
    <w:semiHidden/>
    <w:unhideWhenUsed/>
    <w:qFormat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70A0D" w:themeColor="accent1" w:themeShade="80"/>
    </w:rPr>
  </w:style>
  <w:style w:type="paragraph" w:styleId="Kop7">
    <w:name w:val="heading 7"/>
    <w:basedOn w:val="Normaal"/>
    <w:link w:val="Kop7Teken"/>
    <w:semiHidden/>
    <w:unhideWhenUsed/>
    <w:qFormat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Normaal"/>
    <w:link w:val="Kop8Teken"/>
    <w:semiHidden/>
    <w:unhideWhenUsed/>
    <w:qFormat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Kop9">
    <w:name w:val="heading 9"/>
    <w:basedOn w:val="Normaal"/>
    <w:link w:val="Kop9Teken"/>
    <w:semiHidden/>
    <w:unhideWhenUsed/>
    <w:qFormat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nhideWhenUsed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</w:style>
  <w:style w:type="paragraph" w:styleId="Voettekst">
    <w:name w:val="footer"/>
    <w:basedOn w:val="Normaal"/>
    <w:link w:val="VoettekstTeken"/>
    <w:unhideWhenUsed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</w:style>
  <w:style w:type="paragraph" w:styleId="Plattetekst">
    <w:name w:val="Body Text"/>
    <w:basedOn w:val="Normaal"/>
    <w:link w:val="PlattetekstTeken"/>
    <w:semiHidden/>
    <w:unhideWhenUsed/>
    <w:pPr>
      <w:spacing w:line="312" w:lineRule="auto"/>
    </w:pPr>
    <w:rPr>
      <w:color w:val="000000" w:themeColor="text1"/>
      <w:sz w:val="20"/>
    </w:rPr>
  </w:style>
  <w:style w:type="character" w:customStyle="1" w:styleId="PlattetekstTeken">
    <w:name w:val="Platte tekst Teken"/>
    <w:basedOn w:val="Standaardalinea-lettertype"/>
    <w:link w:val="Plattetekst"/>
    <w:semiHidden/>
    <w:rPr>
      <w:color w:val="000000" w:themeColor="text1"/>
      <w:sz w:val="20"/>
    </w:rPr>
  </w:style>
  <w:style w:type="paragraph" w:customStyle="1" w:styleId="Right-Heading1">
    <w:name w:val="Right - Heading 1"/>
    <w:basedOn w:val="Normaal"/>
    <w:qFormat/>
    <w:pPr>
      <w:jc w:val="right"/>
    </w:pPr>
    <w:rPr>
      <w:b/>
      <w:color w:val="FF1A00" w:themeColor="text2"/>
      <w:sz w:val="32"/>
    </w:rPr>
  </w:style>
  <w:style w:type="paragraph" w:customStyle="1" w:styleId="Center-Heading2">
    <w:name w:val="Center - Heading 2"/>
    <w:basedOn w:val="Plattetekst"/>
    <w:qFormat/>
    <w:pPr>
      <w:jc w:val="center"/>
    </w:pPr>
    <w:rPr>
      <w:color w:val="FFFFFF" w:themeColor="background1"/>
      <w:sz w:val="18"/>
    </w:rPr>
  </w:style>
  <w:style w:type="paragraph" w:styleId="Subtitel">
    <w:name w:val="Subtitle"/>
    <w:basedOn w:val="Normaal"/>
    <w:link w:val="SubtitelTeken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character" w:customStyle="1" w:styleId="SubtitelTeken">
    <w:name w:val="Subtitel Teken"/>
    <w:basedOn w:val="Standaardalinea-lettertype"/>
    <w:link w:val="Subtitel"/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paragraph" w:styleId="Titel">
    <w:name w:val="Title"/>
    <w:basedOn w:val="Normaal"/>
    <w:link w:val="TitelTeken"/>
    <w:qFormat/>
    <w:pPr>
      <w:spacing w:line="800" w:lineRule="exact"/>
      <w:jc w:val="center"/>
    </w:pPr>
    <w:rPr>
      <w:rFonts w:asciiTheme="majorHAnsi" w:eastAsiaTheme="majorEastAsia" w:hAnsiTheme="majorHAnsi" w:cstheme="majorBidi"/>
      <w:b/>
      <w:caps/>
      <w:color w:val="FF1A00" w:themeColor="text2"/>
      <w:spacing w:val="40"/>
      <w:kern w:val="28"/>
      <w:sz w:val="80"/>
      <w:szCs w:val="52"/>
    </w:rPr>
  </w:style>
  <w:style w:type="character" w:customStyle="1" w:styleId="TitelTeken">
    <w:name w:val="Titel Teken"/>
    <w:basedOn w:val="Standaardalinea-lettertype"/>
    <w:link w:val="Titel"/>
    <w:rPr>
      <w:rFonts w:asciiTheme="majorHAnsi" w:eastAsiaTheme="majorEastAsia" w:hAnsiTheme="majorHAnsi" w:cstheme="majorBidi"/>
      <w:b/>
      <w:caps/>
      <w:color w:val="FF1A00" w:themeColor="text2"/>
      <w:spacing w:val="40"/>
      <w:kern w:val="28"/>
      <w:sz w:val="80"/>
      <w:szCs w:val="52"/>
    </w:rPr>
  </w:style>
  <w:style w:type="paragraph" w:customStyle="1" w:styleId="Right-Heading2">
    <w:name w:val="Right - Heading 2"/>
    <w:basedOn w:val="Center-Heading2"/>
    <w:qFormat/>
    <w:pPr>
      <w:jc w:val="right"/>
    </w:pPr>
  </w:style>
  <w:style w:type="paragraph" w:customStyle="1" w:styleId="RecipientName">
    <w:name w:val="Recipient Name"/>
    <w:basedOn w:val="Normaal"/>
    <w:qFormat/>
    <w:pPr>
      <w:spacing w:after="40"/>
    </w:pPr>
    <w:rPr>
      <w:color w:val="000000" w:themeColor="text1"/>
      <w:sz w:val="36"/>
    </w:rPr>
  </w:style>
  <w:style w:type="paragraph" w:customStyle="1" w:styleId="Name">
    <w:name w:val="Name"/>
    <w:basedOn w:val="Normaal"/>
    <w:qFormat/>
    <w:rPr>
      <w:b/>
      <w:color w:val="000000" w:themeColor="text1"/>
      <w:sz w:val="22"/>
    </w:rPr>
  </w:style>
  <w:style w:type="paragraph" w:customStyle="1" w:styleId="ReturnAddress">
    <w:name w:val="Return Address"/>
    <w:basedOn w:val="Normaal"/>
    <w:qFormat/>
    <w:pPr>
      <w:spacing w:line="264" w:lineRule="auto"/>
    </w:pPr>
    <w:rPr>
      <w:color w:val="000000" w:themeColor="text1"/>
      <w:sz w:val="16"/>
    </w:rPr>
  </w:style>
  <w:style w:type="paragraph" w:styleId="Datum">
    <w:name w:val="Date"/>
    <w:basedOn w:val="Normaal"/>
    <w:link w:val="DatumTeken"/>
    <w:semiHidden/>
    <w:unhideWhenUsed/>
    <w:rPr>
      <w:b/>
      <w:caps/>
      <w:sz w:val="22"/>
    </w:rPr>
  </w:style>
  <w:style w:type="character" w:customStyle="1" w:styleId="DatumTeken">
    <w:name w:val="Datum Teken"/>
    <w:basedOn w:val="Standaardalinea-lettertype"/>
    <w:link w:val="Datum"/>
    <w:semiHidden/>
    <w:rPr>
      <w:b/>
      <w:caps/>
      <w:sz w:val="22"/>
    </w:rPr>
  </w:style>
  <w:style w:type="character" w:customStyle="1" w:styleId="Kop1Teken">
    <w:name w:val="Kop 1 Teken"/>
    <w:basedOn w:val="Standaardalinea-lettertype"/>
    <w:link w:val="Kop1"/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character" w:customStyle="1" w:styleId="Kop2Teken">
    <w:name w:val="Kop 2 Teken"/>
    <w:basedOn w:val="Standaardalinea-lettertype"/>
    <w:link w:val="Kop2"/>
    <w:semiHidden/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customStyle="1" w:styleId="Address">
    <w:name w:val="Address"/>
    <w:basedOn w:val="Normaal"/>
    <w:qFormat/>
    <w:pPr>
      <w:spacing w:line="264" w:lineRule="auto"/>
    </w:pPr>
    <w:rPr>
      <w:color w:val="000000" w:themeColor="text1"/>
      <w:sz w:val="20"/>
    </w:rPr>
  </w:style>
  <w:style w:type="character" w:customStyle="1" w:styleId="Kop4Teken">
    <w:name w:val="Kop 4 Teken"/>
    <w:basedOn w:val="Standaardalinea-lettertype"/>
    <w:link w:val="Kop4"/>
    <w:semiHidden/>
    <w:rPr>
      <w:rFonts w:asciiTheme="majorHAnsi" w:eastAsiaTheme="majorEastAsia" w:hAnsiTheme="majorHAnsi" w:cstheme="majorBidi"/>
      <w:b/>
      <w:bCs/>
      <w:i/>
      <w:iCs/>
      <w:color w:val="0F151B" w:themeColor="accent1"/>
    </w:rPr>
  </w:style>
  <w:style w:type="character" w:customStyle="1" w:styleId="Kop5Teken">
    <w:name w:val="Kop 5 Teken"/>
    <w:basedOn w:val="Standaardalinea-lettertype"/>
    <w:link w:val="Kop5"/>
    <w:semiHidden/>
    <w:rPr>
      <w:rFonts w:asciiTheme="majorHAnsi" w:eastAsiaTheme="majorEastAsia" w:hAnsiTheme="majorHAnsi" w:cstheme="majorBidi"/>
      <w:color w:val="070A0D" w:themeColor="accent1" w:themeShade="80"/>
    </w:rPr>
  </w:style>
  <w:style w:type="character" w:customStyle="1" w:styleId="Kop6Teken">
    <w:name w:val="Kop 6 Teken"/>
    <w:basedOn w:val="Standaardalinea-lettertype"/>
    <w:link w:val="Kop6"/>
    <w:semiHidden/>
    <w:rPr>
      <w:rFonts w:asciiTheme="majorHAnsi" w:eastAsiaTheme="majorEastAsia" w:hAnsiTheme="majorHAnsi" w:cstheme="majorBidi"/>
      <w:i/>
      <w:iCs/>
      <w:color w:val="070A0D" w:themeColor="accent1" w:themeShade="80"/>
    </w:rPr>
  </w:style>
  <w:style w:type="character" w:customStyle="1" w:styleId="Kop7Teken">
    <w:name w:val="Kop 7 Teken"/>
    <w:basedOn w:val="Standaardalinea-lettertype"/>
    <w:link w:val="Kop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Teken">
    <w:name w:val="Kop 8 Teken"/>
    <w:basedOn w:val="Standaardalinea-lettertype"/>
    <w:link w:val="Kop8"/>
    <w:semiHidden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Kop9Teken">
    <w:name w:val="Kop 9 Teken"/>
    <w:basedOn w:val="Standaardalinea-lettertype"/>
    <w:link w:val="Kop9"/>
    <w:semiHidden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kelsectie">
    <w:name w:val="Outline List 3"/>
    <w:basedOn w:val="Geenlijst"/>
    <w:semiHidden/>
    <w:unhideWhenUsed/>
    <w:pPr>
      <w:numPr>
        <w:numId w:val="2"/>
      </w:numPr>
    </w:pPr>
  </w:style>
  <w:style w:type="paragraph" w:customStyle="1" w:styleId="Geadresseerde">
    <w:name w:val="Geadresseerde"/>
    <w:basedOn w:val="Normaal"/>
    <w:qFormat/>
    <w:rPr>
      <w:b/>
      <w:color w:val="000000" w:themeColor="text1"/>
      <w:sz w:val="28"/>
    </w:rPr>
  </w:style>
  <w:style w:type="paragraph" w:customStyle="1" w:styleId="NoteLevel41">
    <w:name w:val="Note Level 41"/>
    <w:basedOn w:val="Normaal"/>
    <w:semiHidden/>
    <w:unhideWhenUsed/>
    <w:pPr>
      <w:keepNext/>
      <w:tabs>
        <w:tab w:val="num" w:pos="2160"/>
      </w:tabs>
      <w:ind w:left="2520" w:hanging="360"/>
      <w:contextualSpacing/>
      <w:outlineLvl w:val="3"/>
    </w:pPr>
    <w:rPr>
      <w:rFonts w:ascii="Verdana" w:eastAsia="MS Gothic" w:hAnsi="Verdan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">
    <w:name w:val="Normal"/>
    <w:qFormat/>
  </w:style>
  <w:style w:type="paragraph" w:styleId="Kop1">
    <w:name w:val="heading 1"/>
    <w:basedOn w:val="Normaal"/>
    <w:link w:val="Kop1Teken"/>
    <w:qFormat/>
    <w:pPr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paragraph" w:styleId="Kop2">
    <w:name w:val="heading 2"/>
    <w:basedOn w:val="Normaal"/>
    <w:link w:val="Kop2Teken"/>
    <w:semiHidden/>
    <w:unhideWhenUsed/>
    <w:qFormat/>
    <w:pPr>
      <w:spacing w:line="264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styleId="Kop4">
    <w:name w:val="heading 4"/>
    <w:basedOn w:val="Normaal"/>
    <w:link w:val="Kop4Teken"/>
    <w:semiHidden/>
    <w:unhideWhenUsed/>
    <w:qFormat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151B" w:themeColor="accent1"/>
    </w:rPr>
  </w:style>
  <w:style w:type="paragraph" w:styleId="Kop5">
    <w:name w:val="heading 5"/>
    <w:basedOn w:val="Normaal"/>
    <w:link w:val="Kop5Teken"/>
    <w:semiHidden/>
    <w:unhideWhenUsed/>
    <w:qFormat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070A0D" w:themeColor="accent1" w:themeShade="80"/>
    </w:rPr>
  </w:style>
  <w:style w:type="paragraph" w:styleId="Kop6">
    <w:name w:val="heading 6"/>
    <w:basedOn w:val="Normaal"/>
    <w:link w:val="Kop6Teken"/>
    <w:semiHidden/>
    <w:unhideWhenUsed/>
    <w:qFormat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70A0D" w:themeColor="accent1" w:themeShade="80"/>
    </w:rPr>
  </w:style>
  <w:style w:type="paragraph" w:styleId="Kop7">
    <w:name w:val="heading 7"/>
    <w:basedOn w:val="Normaal"/>
    <w:link w:val="Kop7Teken"/>
    <w:semiHidden/>
    <w:unhideWhenUsed/>
    <w:qFormat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Normaal"/>
    <w:link w:val="Kop8Teken"/>
    <w:semiHidden/>
    <w:unhideWhenUsed/>
    <w:qFormat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Kop9">
    <w:name w:val="heading 9"/>
    <w:basedOn w:val="Normaal"/>
    <w:link w:val="Kop9Teken"/>
    <w:semiHidden/>
    <w:unhideWhenUsed/>
    <w:qFormat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nhideWhenUsed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</w:style>
  <w:style w:type="paragraph" w:styleId="Voettekst">
    <w:name w:val="footer"/>
    <w:basedOn w:val="Normaal"/>
    <w:link w:val="VoettekstTeken"/>
    <w:unhideWhenUsed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</w:style>
  <w:style w:type="paragraph" w:styleId="Plattetekst">
    <w:name w:val="Body Text"/>
    <w:basedOn w:val="Normaal"/>
    <w:link w:val="PlattetekstTeken"/>
    <w:semiHidden/>
    <w:unhideWhenUsed/>
    <w:pPr>
      <w:spacing w:line="312" w:lineRule="auto"/>
    </w:pPr>
    <w:rPr>
      <w:color w:val="000000" w:themeColor="text1"/>
      <w:sz w:val="20"/>
    </w:rPr>
  </w:style>
  <w:style w:type="character" w:customStyle="1" w:styleId="PlattetekstTeken">
    <w:name w:val="Platte tekst Teken"/>
    <w:basedOn w:val="Standaardalinea-lettertype"/>
    <w:link w:val="Plattetekst"/>
    <w:semiHidden/>
    <w:rPr>
      <w:color w:val="000000" w:themeColor="text1"/>
      <w:sz w:val="20"/>
    </w:rPr>
  </w:style>
  <w:style w:type="paragraph" w:customStyle="1" w:styleId="Right-Heading1">
    <w:name w:val="Right - Heading 1"/>
    <w:basedOn w:val="Normaal"/>
    <w:qFormat/>
    <w:pPr>
      <w:jc w:val="right"/>
    </w:pPr>
    <w:rPr>
      <w:b/>
      <w:color w:val="FF1A00" w:themeColor="text2"/>
      <w:sz w:val="32"/>
    </w:rPr>
  </w:style>
  <w:style w:type="paragraph" w:customStyle="1" w:styleId="Center-Heading2">
    <w:name w:val="Center - Heading 2"/>
    <w:basedOn w:val="Plattetekst"/>
    <w:qFormat/>
    <w:pPr>
      <w:jc w:val="center"/>
    </w:pPr>
    <w:rPr>
      <w:color w:val="FFFFFF" w:themeColor="background1"/>
      <w:sz w:val="18"/>
    </w:rPr>
  </w:style>
  <w:style w:type="paragraph" w:styleId="Subtitel">
    <w:name w:val="Subtitle"/>
    <w:basedOn w:val="Normaal"/>
    <w:link w:val="SubtitelTeken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character" w:customStyle="1" w:styleId="SubtitelTeken">
    <w:name w:val="Subtitel Teken"/>
    <w:basedOn w:val="Standaardalinea-lettertype"/>
    <w:link w:val="Subtitel"/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paragraph" w:styleId="Titel">
    <w:name w:val="Title"/>
    <w:basedOn w:val="Normaal"/>
    <w:link w:val="TitelTeken"/>
    <w:qFormat/>
    <w:pPr>
      <w:spacing w:line="800" w:lineRule="exact"/>
      <w:jc w:val="center"/>
    </w:pPr>
    <w:rPr>
      <w:rFonts w:asciiTheme="majorHAnsi" w:eastAsiaTheme="majorEastAsia" w:hAnsiTheme="majorHAnsi" w:cstheme="majorBidi"/>
      <w:b/>
      <w:caps/>
      <w:color w:val="FF1A00" w:themeColor="text2"/>
      <w:spacing w:val="40"/>
      <w:kern w:val="28"/>
      <w:sz w:val="80"/>
      <w:szCs w:val="52"/>
    </w:rPr>
  </w:style>
  <w:style w:type="character" w:customStyle="1" w:styleId="TitelTeken">
    <w:name w:val="Titel Teken"/>
    <w:basedOn w:val="Standaardalinea-lettertype"/>
    <w:link w:val="Titel"/>
    <w:rPr>
      <w:rFonts w:asciiTheme="majorHAnsi" w:eastAsiaTheme="majorEastAsia" w:hAnsiTheme="majorHAnsi" w:cstheme="majorBidi"/>
      <w:b/>
      <w:caps/>
      <w:color w:val="FF1A00" w:themeColor="text2"/>
      <w:spacing w:val="40"/>
      <w:kern w:val="28"/>
      <w:sz w:val="80"/>
      <w:szCs w:val="52"/>
    </w:rPr>
  </w:style>
  <w:style w:type="paragraph" w:customStyle="1" w:styleId="Right-Heading2">
    <w:name w:val="Right - Heading 2"/>
    <w:basedOn w:val="Center-Heading2"/>
    <w:qFormat/>
    <w:pPr>
      <w:jc w:val="right"/>
    </w:pPr>
  </w:style>
  <w:style w:type="paragraph" w:customStyle="1" w:styleId="RecipientName">
    <w:name w:val="Recipient Name"/>
    <w:basedOn w:val="Normaal"/>
    <w:qFormat/>
    <w:pPr>
      <w:spacing w:after="40"/>
    </w:pPr>
    <w:rPr>
      <w:color w:val="000000" w:themeColor="text1"/>
      <w:sz w:val="36"/>
    </w:rPr>
  </w:style>
  <w:style w:type="paragraph" w:customStyle="1" w:styleId="Name">
    <w:name w:val="Name"/>
    <w:basedOn w:val="Normaal"/>
    <w:qFormat/>
    <w:rPr>
      <w:b/>
      <w:color w:val="000000" w:themeColor="text1"/>
      <w:sz w:val="22"/>
    </w:rPr>
  </w:style>
  <w:style w:type="paragraph" w:customStyle="1" w:styleId="ReturnAddress">
    <w:name w:val="Return Address"/>
    <w:basedOn w:val="Normaal"/>
    <w:qFormat/>
    <w:pPr>
      <w:spacing w:line="264" w:lineRule="auto"/>
    </w:pPr>
    <w:rPr>
      <w:color w:val="000000" w:themeColor="text1"/>
      <w:sz w:val="16"/>
    </w:rPr>
  </w:style>
  <w:style w:type="paragraph" w:styleId="Datum">
    <w:name w:val="Date"/>
    <w:basedOn w:val="Normaal"/>
    <w:link w:val="DatumTeken"/>
    <w:semiHidden/>
    <w:unhideWhenUsed/>
    <w:rPr>
      <w:b/>
      <w:caps/>
      <w:sz w:val="22"/>
    </w:rPr>
  </w:style>
  <w:style w:type="character" w:customStyle="1" w:styleId="DatumTeken">
    <w:name w:val="Datum Teken"/>
    <w:basedOn w:val="Standaardalinea-lettertype"/>
    <w:link w:val="Datum"/>
    <w:semiHidden/>
    <w:rPr>
      <w:b/>
      <w:caps/>
      <w:sz w:val="22"/>
    </w:rPr>
  </w:style>
  <w:style w:type="character" w:customStyle="1" w:styleId="Kop1Teken">
    <w:name w:val="Kop 1 Teken"/>
    <w:basedOn w:val="Standaardalinea-lettertype"/>
    <w:link w:val="Kop1"/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character" w:customStyle="1" w:styleId="Kop2Teken">
    <w:name w:val="Kop 2 Teken"/>
    <w:basedOn w:val="Standaardalinea-lettertype"/>
    <w:link w:val="Kop2"/>
    <w:semiHidden/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customStyle="1" w:styleId="Address">
    <w:name w:val="Address"/>
    <w:basedOn w:val="Normaal"/>
    <w:qFormat/>
    <w:pPr>
      <w:spacing w:line="264" w:lineRule="auto"/>
    </w:pPr>
    <w:rPr>
      <w:color w:val="000000" w:themeColor="text1"/>
      <w:sz w:val="20"/>
    </w:rPr>
  </w:style>
  <w:style w:type="character" w:customStyle="1" w:styleId="Kop4Teken">
    <w:name w:val="Kop 4 Teken"/>
    <w:basedOn w:val="Standaardalinea-lettertype"/>
    <w:link w:val="Kop4"/>
    <w:semiHidden/>
    <w:rPr>
      <w:rFonts w:asciiTheme="majorHAnsi" w:eastAsiaTheme="majorEastAsia" w:hAnsiTheme="majorHAnsi" w:cstheme="majorBidi"/>
      <w:b/>
      <w:bCs/>
      <w:i/>
      <w:iCs/>
      <w:color w:val="0F151B" w:themeColor="accent1"/>
    </w:rPr>
  </w:style>
  <w:style w:type="character" w:customStyle="1" w:styleId="Kop5Teken">
    <w:name w:val="Kop 5 Teken"/>
    <w:basedOn w:val="Standaardalinea-lettertype"/>
    <w:link w:val="Kop5"/>
    <w:semiHidden/>
    <w:rPr>
      <w:rFonts w:asciiTheme="majorHAnsi" w:eastAsiaTheme="majorEastAsia" w:hAnsiTheme="majorHAnsi" w:cstheme="majorBidi"/>
      <w:color w:val="070A0D" w:themeColor="accent1" w:themeShade="80"/>
    </w:rPr>
  </w:style>
  <w:style w:type="character" w:customStyle="1" w:styleId="Kop6Teken">
    <w:name w:val="Kop 6 Teken"/>
    <w:basedOn w:val="Standaardalinea-lettertype"/>
    <w:link w:val="Kop6"/>
    <w:semiHidden/>
    <w:rPr>
      <w:rFonts w:asciiTheme="majorHAnsi" w:eastAsiaTheme="majorEastAsia" w:hAnsiTheme="majorHAnsi" w:cstheme="majorBidi"/>
      <w:i/>
      <w:iCs/>
      <w:color w:val="070A0D" w:themeColor="accent1" w:themeShade="80"/>
    </w:rPr>
  </w:style>
  <w:style w:type="character" w:customStyle="1" w:styleId="Kop7Teken">
    <w:name w:val="Kop 7 Teken"/>
    <w:basedOn w:val="Standaardalinea-lettertype"/>
    <w:link w:val="Kop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Teken">
    <w:name w:val="Kop 8 Teken"/>
    <w:basedOn w:val="Standaardalinea-lettertype"/>
    <w:link w:val="Kop8"/>
    <w:semiHidden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Kop9Teken">
    <w:name w:val="Kop 9 Teken"/>
    <w:basedOn w:val="Standaardalinea-lettertype"/>
    <w:link w:val="Kop9"/>
    <w:semiHidden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kelsectie">
    <w:name w:val="Outline List 3"/>
    <w:basedOn w:val="Geenlijst"/>
    <w:semiHidden/>
    <w:unhideWhenUsed/>
    <w:pPr>
      <w:numPr>
        <w:numId w:val="2"/>
      </w:numPr>
    </w:pPr>
  </w:style>
  <w:style w:type="paragraph" w:customStyle="1" w:styleId="Geadresseerde">
    <w:name w:val="Geadresseerde"/>
    <w:basedOn w:val="Normaal"/>
    <w:qFormat/>
    <w:rPr>
      <w:b/>
      <w:color w:val="000000" w:themeColor="text1"/>
      <w:sz w:val="28"/>
    </w:rPr>
  </w:style>
  <w:style w:type="paragraph" w:customStyle="1" w:styleId="NoteLevel41">
    <w:name w:val="Note Level 41"/>
    <w:basedOn w:val="Normaal"/>
    <w:semiHidden/>
    <w:unhideWhenUsed/>
    <w:pPr>
      <w:keepNext/>
      <w:tabs>
        <w:tab w:val="num" w:pos="2160"/>
      </w:tabs>
      <w:ind w:left="2520" w:hanging="360"/>
      <w:contextualSpacing/>
      <w:outlineLvl w:val="3"/>
    </w:pPr>
    <w:rPr>
      <w:rFonts w:ascii="Verdana" w:eastAsia="MS Gothic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Sjablonen:Indelingsweergave%20voor%20publicatie:Kaarten%20en%20uitnodigingen:Marketingansichtkaart.dotx" TargetMode="External"/></Relationships>
</file>

<file path=word/theme/theme1.xml><?xml version="1.0" encoding="utf-8"?>
<a:theme xmlns:a="http://schemas.openxmlformats.org/drawingml/2006/main" name="Office Theme">
  <a:themeElements>
    <a:clrScheme name="Marketing Postcard">
      <a:dk1>
        <a:sysClr val="windowText" lastClr="000000"/>
      </a:dk1>
      <a:lt1>
        <a:sysClr val="window" lastClr="FFFFFF"/>
      </a:lt1>
      <a:dk2>
        <a:srgbClr val="FF1A00"/>
      </a:dk2>
      <a:lt2>
        <a:srgbClr val="E7612D"/>
      </a:lt2>
      <a:accent1>
        <a:srgbClr val="0F151B"/>
      </a:accent1>
      <a:accent2>
        <a:srgbClr val="B3251B"/>
      </a:accent2>
      <a:accent3>
        <a:srgbClr val="938356"/>
      </a:accent3>
      <a:accent4>
        <a:srgbClr val="504539"/>
      </a:accent4>
      <a:accent5>
        <a:srgbClr val="DCC520"/>
      </a:accent5>
      <a:accent6>
        <a:srgbClr val="63AF4A"/>
      </a:accent6>
      <a:hlink>
        <a:srgbClr val="4750BC"/>
      </a:hlink>
      <a:folHlink>
        <a:srgbClr val="5680D4"/>
      </a:folHlink>
    </a:clrScheme>
    <a:fontScheme name="Marketing Postcard">
      <a:majorFont>
        <a:latin typeface="Calibri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Marketingansichtkaart.dotx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Brouwers</dc:creator>
  <cp:keywords/>
  <dc:description/>
  <cp:lastModifiedBy>Barbara Brouwers</cp:lastModifiedBy>
  <cp:revision>2</cp:revision>
  <dcterms:created xsi:type="dcterms:W3CDTF">2017-05-23T09:24:00Z</dcterms:created>
  <dcterms:modified xsi:type="dcterms:W3CDTF">2017-05-23T09:24:00Z</dcterms:modified>
  <cp:category/>
</cp:coreProperties>
</file>